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D439DF" w:rsidRDefault="00D439DF" w14:paraId="607960B1" w14:textId="4B968CA1">
      <w:pPr>
        <w:rPr>
          <w:rFonts w:ascii="Times New Roman" w:hAnsi="Times New Roman" w:eastAsia="Times New Roman" w:cs="Times New Roman"/>
        </w:rPr>
      </w:pPr>
      <w:r w:rsidRPr="00D439DF">
        <w:rPr>
          <w:rFonts w:ascii="Times New Roman" w:hAnsi="Times New Roman" w:eastAsia="Times New Roman" w:cs="Times New Roman"/>
          <w:noProof/>
        </w:rPr>
        <w:drawing>
          <wp:inline distT="0" distB="0" distL="0" distR="0" wp14:anchorId="4EAF3583" wp14:editId="3B9F4ECD">
            <wp:extent cx="6858000" cy="943610"/>
            <wp:effectExtent l="0" t="0" r="0" b="0"/>
            <wp:docPr id="3" name="Picture 3" descr="A picture containing clock, holding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ck, holding, me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D7" w:rsidRDefault="009E1AD7" w14:paraId="3A4218AB" w14:textId="33B7D692">
      <w:pPr>
        <w:rPr>
          <w:rFonts w:ascii="Times New Roman" w:hAnsi="Times New Roman" w:eastAsia="Times New Roman" w:cs="Times New Roman"/>
        </w:rPr>
      </w:pPr>
      <w:r w:rsidRPr="009E1AD7">
        <w:rPr>
          <w:rFonts w:ascii="Times New Roman" w:hAnsi="Times New Roman" w:eastAsia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0D45C36" wp14:editId="76644781">
            <wp:simplePos x="0" y="0"/>
            <wp:positionH relativeFrom="column">
              <wp:posOffset>1219200</wp:posOffset>
            </wp:positionH>
            <wp:positionV relativeFrom="paragraph">
              <wp:posOffset>87483</wp:posOffset>
            </wp:positionV>
            <wp:extent cx="3657600" cy="635000"/>
            <wp:effectExtent l="0" t="0" r="0" b="0"/>
            <wp:wrapTight wrapText="bothSides">
              <wp:wrapPolygon edited="0">
                <wp:start x="2625" y="0"/>
                <wp:lineTo x="1425" y="3456"/>
                <wp:lineTo x="750" y="6048"/>
                <wp:lineTo x="0" y="12528"/>
                <wp:lineTo x="0" y="13824"/>
                <wp:lineTo x="675" y="13824"/>
                <wp:lineTo x="1200" y="20736"/>
                <wp:lineTo x="1200" y="21168"/>
                <wp:lineTo x="17925" y="21168"/>
                <wp:lineTo x="17925" y="20736"/>
                <wp:lineTo x="21525" y="15984"/>
                <wp:lineTo x="21525" y="6480"/>
                <wp:lineTo x="3075" y="0"/>
                <wp:lineTo x="2625" y="0"/>
              </wp:wrapPolygon>
            </wp:wrapTight>
            <wp:docPr id="1" name="Picture 1" descr="Golf Niagara Falls,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f Niagara Falls, 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E1AD7" w:rsidR="009E1AD7" w:rsidP="009E1AD7" w:rsidRDefault="009E1AD7" w14:paraId="6F7D7C88" w14:textId="3C42FF1E">
      <w:pPr>
        <w:rPr>
          <w:rFonts w:ascii="Times New Roman" w:hAnsi="Times New Roman" w:eastAsia="Times New Roman" w:cs="Times New Roman"/>
        </w:rPr>
      </w:pPr>
      <w:r w:rsidRPr="009E1AD7">
        <w:rPr>
          <w:rFonts w:ascii="Times New Roman" w:hAnsi="Times New Roman" w:eastAsia="Times New Roman" w:cs="Times New Roman"/>
        </w:rPr>
        <w:fldChar w:fldCharType="begin"/>
      </w:r>
      <w:r w:rsidRPr="009E1AD7">
        <w:rPr>
          <w:rFonts w:ascii="Times New Roman" w:hAnsi="Times New Roman" w:eastAsia="Times New Roman" w:cs="Times New Roman"/>
        </w:rPr>
        <w:instrText xml:space="preserve"> INCLUDEPICTURE "/var/folders/yd/fvrfj_t554ggssp__1d8xgkw0000gn/T/com.microsoft.Word/WebArchiveCopyPasteTempFiles/hyde-park-golf-course-logo-green-1.png" \* MERGEFORMATINET </w:instrText>
      </w:r>
      <w:r w:rsidRPr="009E1AD7">
        <w:rPr>
          <w:rFonts w:ascii="Times New Roman" w:hAnsi="Times New Roman" w:eastAsia="Times New Roman" w:cs="Times New Roman"/>
        </w:rPr>
        <w:fldChar w:fldCharType="end"/>
      </w:r>
    </w:p>
    <w:p w:rsidR="00842161" w:rsidRDefault="00BE2586" w14:paraId="2B7F5366" w14:textId="336CC98F">
      <w:pPr>
        <w:rPr>
          <w:rFonts w:ascii="Times New Roman" w:hAnsi="Times New Roman" w:eastAsia="Times New Roman" w:cs="Times New Roman"/>
        </w:rPr>
      </w:pPr>
      <w:r w:rsidRPr="00534EF1">
        <w:rPr>
          <w:rFonts w:ascii="Times New Roman" w:hAnsi="Times New Roman" w:eastAsia="Times New Roman" w:cs="Times New Roman"/>
        </w:rPr>
        <w:fldChar w:fldCharType="begin"/>
      </w:r>
      <w:r w:rsidRPr="00534EF1">
        <w:rPr>
          <w:rFonts w:ascii="Times New Roman" w:hAnsi="Times New Roman" w:eastAsia="Times New Roman" w:cs="Times New Roman"/>
        </w:rPr>
        <w:instrText xml:space="preserve"> INCLUDEPICTURE "/var/folders/yd/fvrfj_t554ggssp__1d8xgkw0000gn/T/com.microsoft.Word/WebArchiveCopyPasteTempFiles/hyde-park-golf-course-logo-green-1.png" \* MERGEFORMATINET </w:instrText>
      </w:r>
      <w:r w:rsidRPr="00534EF1">
        <w:rPr>
          <w:rFonts w:ascii="Times New Roman" w:hAnsi="Times New Roman" w:eastAsia="Times New Roman" w:cs="Times New Roman"/>
        </w:rPr>
        <w:fldChar w:fldCharType="end"/>
      </w:r>
    </w:p>
    <w:p w:rsidRPr="009E1AD7" w:rsidR="009E1AD7" w:rsidP="009E1AD7" w:rsidRDefault="009E1AD7" w14:paraId="58260558" w14:textId="1D29FF9F"/>
    <w:p w:rsidRPr="009E1AD7" w:rsidR="009E1AD7" w:rsidP="009E1AD7" w:rsidRDefault="009E1AD7" w14:paraId="579B39AA" w14:textId="22534FAE"/>
    <w:p w:rsidR="00D56F9B" w:rsidP="00E06446" w:rsidRDefault="00E06446" w14:paraId="51426F8B" w14:textId="3590CD41">
      <w:pPr>
        <w:tabs>
          <w:tab w:val="left" w:pos="1976"/>
        </w:tabs>
        <w:jc w:val="center"/>
        <w:rPr>
          <w:b/>
          <w:bCs/>
          <w:u w:val="single"/>
        </w:rPr>
      </w:pPr>
      <w:r w:rsidRPr="00E06446">
        <w:rPr>
          <w:b/>
          <w:bCs/>
          <w:u w:val="single"/>
        </w:rPr>
        <w:t>Question</w:t>
      </w:r>
      <w:r w:rsidR="00F12AB4">
        <w:rPr>
          <w:b/>
          <w:bCs/>
          <w:u w:val="single"/>
        </w:rPr>
        <w:t xml:space="preserve"> Bank for</w:t>
      </w:r>
      <w:r w:rsidRPr="00E06446">
        <w:rPr>
          <w:b/>
          <w:bCs/>
          <w:u w:val="single"/>
        </w:rPr>
        <w:t xml:space="preserve"> Student Assessment</w:t>
      </w:r>
    </w:p>
    <w:p w:rsidR="00E06446" w:rsidP="00E06446" w:rsidRDefault="00E06446" w14:paraId="1746888B" w14:textId="07F0F00D">
      <w:pPr>
        <w:tabs>
          <w:tab w:val="left" w:pos="1976"/>
        </w:tabs>
        <w:jc w:val="center"/>
        <w:rPr>
          <w:b/>
          <w:bCs/>
          <w:u w:val="single"/>
        </w:rPr>
      </w:pPr>
    </w:p>
    <w:p w:rsidR="00E06446" w:rsidP="00E06446" w:rsidRDefault="00E06446" w14:paraId="4135D500" w14:textId="51CD3BF5">
      <w:pPr>
        <w:pStyle w:val="ListParagraph"/>
        <w:numPr>
          <w:ilvl w:val="0"/>
          <w:numId w:val="3"/>
        </w:numPr>
        <w:tabs>
          <w:tab w:val="left" w:pos="1976"/>
        </w:tabs>
      </w:pPr>
      <w:r>
        <w:t>What is the name of the course that is being shown?</w:t>
      </w:r>
    </w:p>
    <w:p w:rsidR="00E06446" w:rsidP="00E06446" w:rsidRDefault="00E06446" w14:paraId="4981FB92" w14:textId="0AE60927">
      <w:pPr>
        <w:pStyle w:val="ListParagraph"/>
        <w:numPr>
          <w:ilvl w:val="1"/>
          <w:numId w:val="3"/>
        </w:numPr>
        <w:tabs>
          <w:tab w:val="left" w:pos="1976"/>
        </w:tabs>
      </w:pPr>
      <w:r>
        <w:t xml:space="preserve">White </w:t>
      </w:r>
      <w:r w:rsidR="001E37C9">
        <w:t>nine</w:t>
      </w:r>
      <w:r w:rsidR="00F12AB4">
        <w:t>…. or</w:t>
      </w:r>
      <w:r>
        <w:t xml:space="preserve"> the White </w:t>
      </w:r>
      <w:r w:rsidR="00F12AB4">
        <w:t>course</w:t>
      </w:r>
    </w:p>
    <w:p w:rsidR="00E06446" w:rsidP="00E06446" w:rsidRDefault="00E06446" w14:paraId="2BADBC51" w14:textId="77777777">
      <w:pPr>
        <w:pStyle w:val="ListParagraph"/>
        <w:tabs>
          <w:tab w:val="left" w:pos="1976"/>
        </w:tabs>
        <w:ind w:left="1440"/>
      </w:pPr>
    </w:p>
    <w:p w:rsidR="00E06446" w:rsidP="00E06446" w:rsidRDefault="00E06446" w14:paraId="29337FBC" w14:textId="6D1ABE67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 During competition which tee box do Men </w:t>
      </w:r>
      <w:r w:rsidR="00F12AB4">
        <w:t>shoot from…. women?</w:t>
      </w:r>
    </w:p>
    <w:p w:rsidR="00F12AB4" w:rsidP="00F12AB4" w:rsidRDefault="00F12AB4" w14:paraId="04A1C7B3" w14:textId="42E23339">
      <w:pPr>
        <w:pStyle w:val="ListParagraph"/>
        <w:numPr>
          <w:ilvl w:val="1"/>
          <w:numId w:val="3"/>
        </w:numPr>
        <w:tabs>
          <w:tab w:val="left" w:pos="1976"/>
        </w:tabs>
      </w:pPr>
      <w:r>
        <w:t>Men: White     /      Women: Red</w:t>
      </w:r>
    </w:p>
    <w:p w:rsidR="00F12AB4" w:rsidP="00F12AB4" w:rsidRDefault="00F12AB4" w14:paraId="6182EF9D" w14:textId="77777777">
      <w:pPr>
        <w:pStyle w:val="ListParagraph"/>
        <w:tabs>
          <w:tab w:val="left" w:pos="1976"/>
        </w:tabs>
        <w:ind w:left="1440"/>
      </w:pPr>
    </w:p>
    <w:p w:rsidR="00F12AB4" w:rsidP="00F12AB4" w:rsidRDefault="00F12AB4" w14:paraId="7A08CC70" w14:textId="0D053A01">
      <w:pPr>
        <w:pStyle w:val="ListParagraph"/>
        <w:numPr>
          <w:ilvl w:val="0"/>
          <w:numId w:val="3"/>
        </w:numPr>
        <w:tabs>
          <w:tab w:val="left" w:pos="1976"/>
        </w:tabs>
      </w:pPr>
      <w:r>
        <w:t>Sand traps are also referred to as _______?</w:t>
      </w:r>
    </w:p>
    <w:p w:rsidR="00F12AB4" w:rsidP="00F12AB4" w:rsidRDefault="00F12AB4" w14:paraId="1D699BBF" w14:textId="5F235CA4">
      <w:pPr>
        <w:pStyle w:val="ListParagraph"/>
        <w:numPr>
          <w:ilvl w:val="1"/>
          <w:numId w:val="3"/>
        </w:numPr>
        <w:tabs>
          <w:tab w:val="left" w:pos="1976"/>
        </w:tabs>
      </w:pPr>
      <w:r>
        <w:t>Bunkers</w:t>
      </w:r>
    </w:p>
    <w:p w:rsidR="00F12AB4" w:rsidP="00F12AB4" w:rsidRDefault="00F12AB4" w14:paraId="6AA5D67E" w14:textId="77777777">
      <w:pPr>
        <w:tabs>
          <w:tab w:val="left" w:pos="1976"/>
        </w:tabs>
        <w:ind w:left="1080"/>
      </w:pPr>
    </w:p>
    <w:p w:rsidR="00F12AB4" w:rsidP="00F12AB4" w:rsidRDefault="00F12AB4" w14:paraId="231B088A" w14:textId="71C8FF0F">
      <w:pPr>
        <w:pStyle w:val="ListParagraph"/>
        <w:numPr>
          <w:ilvl w:val="0"/>
          <w:numId w:val="3"/>
        </w:numPr>
        <w:tabs>
          <w:tab w:val="left" w:pos="1976"/>
        </w:tabs>
      </w:pPr>
      <w:r>
        <w:t>True/False: According to golf etiquette it is ok if you drive your golf cart across the putting green to get to your ball.</w:t>
      </w:r>
    </w:p>
    <w:p w:rsidR="00F12AB4" w:rsidP="00F12AB4" w:rsidRDefault="00F12AB4" w14:paraId="5DB191C2" w14:textId="7133A05C">
      <w:pPr>
        <w:pStyle w:val="ListParagraph"/>
        <w:numPr>
          <w:ilvl w:val="1"/>
          <w:numId w:val="3"/>
        </w:numPr>
        <w:tabs>
          <w:tab w:val="left" w:pos="1976"/>
        </w:tabs>
      </w:pPr>
      <w:r>
        <w:t>False</w:t>
      </w:r>
    </w:p>
    <w:p w:rsidR="00F12AB4" w:rsidP="00F12AB4" w:rsidRDefault="00F12AB4" w14:paraId="649BE7F9" w14:textId="77777777">
      <w:pPr>
        <w:tabs>
          <w:tab w:val="left" w:pos="1976"/>
        </w:tabs>
      </w:pPr>
    </w:p>
    <w:p w:rsidR="00F12AB4" w:rsidP="00F12AB4" w:rsidRDefault="00F12AB4" w14:paraId="4D848D75" w14:textId="7DE2D7DC">
      <w:pPr>
        <w:pStyle w:val="ListParagraph"/>
        <w:numPr>
          <w:ilvl w:val="0"/>
          <w:numId w:val="3"/>
        </w:numPr>
        <w:tabs>
          <w:tab w:val="left" w:pos="1976"/>
        </w:tabs>
      </w:pPr>
      <w:r>
        <w:t>True/False:</w:t>
      </w:r>
      <w:r>
        <w:t xml:space="preserve"> When playing “no touch golf”, you should never touch/remove the flag from the pin. </w:t>
      </w:r>
    </w:p>
    <w:p w:rsidR="00F12AB4" w:rsidP="00F12AB4" w:rsidRDefault="00F12AB4" w14:paraId="6C185540" w14:textId="7864FD72">
      <w:pPr>
        <w:pStyle w:val="ListParagraph"/>
        <w:numPr>
          <w:ilvl w:val="1"/>
          <w:numId w:val="3"/>
        </w:numPr>
        <w:tabs>
          <w:tab w:val="left" w:pos="1976"/>
        </w:tabs>
      </w:pPr>
      <w:r>
        <w:t>True</w:t>
      </w:r>
    </w:p>
    <w:p w:rsidR="00F12AB4" w:rsidP="00F12AB4" w:rsidRDefault="00F12AB4" w14:paraId="555BFDB7" w14:textId="77777777">
      <w:pPr>
        <w:pStyle w:val="ListParagraph"/>
        <w:tabs>
          <w:tab w:val="left" w:pos="1976"/>
        </w:tabs>
        <w:ind w:left="1440"/>
      </w:pPr>
    </w:p>
    <w:p w:rsidR="00F12AB4" w:rsidP="00F12AB4" w:rsidRDefault="00F12AB4" w14:paraId="7BEE19E9" w14:textId="00543784">
      <w:pPr>
        <w:pStyle w:val="ListParagraph"/>
        <w:numPr>
          <w:ilvl w:val="0"/>
          <w:numId w:val="3"/>
        </w:numPr>
        <w:tabs>
          <w:tab w:val="left" w:pos="1976"/>
        </w:tabs>
      </w:pPr>
      <w:r>
        <w:t>_______ represents the number of strokes an expert golfer is expected to make on the hole or course. Every golf hole has a ______ assigned to it.</w:t>
      </w:r>
    </w:p>
    <w:p w:rsidR="00F12AB4" w:rsidP="00F12AB4" w:rsidRDefault="00F12AB4" w14:paraId="46BD382A" w14:textId="574FB2E6">
      <w:pPr>
        <w:pStyle w:val="ListParagraph"/>
        <w:numPr>
          <w:ilvl w:val="1"/>
          <w:numId w:val="3"/>
        </w:numPr>
        <w:tabs>
          <w:tab w:val="left" w:pos="1976"/>
        </w:tabs>
      </w:pPr>
      <w:r>
        <w:t>Par</w:t>
      </w:r>
    </w:p>
    <w:p w:rsidR="00F12AB4" w:rsidP="00F12AB4" w:rsidRDefault="00F12AB4" w14:paraId="278F1792" w14:textId="77777777">
      <w:pPr>
        <w:tabs>
          <w:tab w:val="left" w:pos="1976"/>
        </w:tabs>
      </w:pPr>
    </w:p>
    <w:p w:rsidR="00F12AB4" w:rsidP="00F12AB4" w:rsidRDefault="00F12AB4" w14:paraId="1DABEFF1" w14:textId="3EB7D9DF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A player makes a ________ when they use one fewer strokes than the </w:t>
      </w:r>
      <w:proofErr w:type="spellStart"/>
      <w:r>
        <w:t>par</w:t>
      </w:r>
      <w:proofErr w:type="spellEnd"/>
      <w:r>
        <w:t xml:space="preserve"> of the hole.</w:t>
      </w:r>
    </w:p>
    <w:p w:rsidR="00F12AB4" w:rsidP="00F12AB4" w:rsidRDefault="00F12AB4" w14:paraId="2E2E1176" w14:textId="73AEEEDF">
      <w:pPr>
        <w:pStyle w:val="ListParagraph"/>
        <w:numPr>
          <w:ilvl w:val="1"/>
          <w:numId w:val="3"/>
        </w:numPr>
        <w:tabs>
          <w:tab w:val="left" w:pos="1976"/>
        </w:tabs>
      </w:pPr>
      <w:r>
        <w:t>Birdie</w:t>
      </w:r>
    </w:p>
    <w:p w:rsidR="00F12AB4" w:rsidP="00F12AB4" w:rsidRDefault="00F12AB4" w14:paraId="190EE291" w14:textId="77777777">
      <w:pPr>
        <w:tabs>
          <w:tab w:val="left" w:pos="1976"/>
        </w:tabs>
      </w:pPr>
    </w:p>
    <w:p w:rsidR="00F12AB4" w:rsidP="00F12AB4" w:rsidRDefault="00F12AB4" w14:paraId="18FE6D2C" w14:textId="43C3AC6B">
      <w:pPr>
        <w:pStyle w:val="ListParagraph"/>
        <w:numPr>
          <w:ilvl w:val="0"/>
          <w:numId w:val="3"/>
        </w:numPr>
        <w:tabs>
          <w:tab w:val="left" w:pos="1976"/>
        </w:tabs>
      </w:pPr>
      <w:r>
        <w:t>If a player needs one stroke more than par to finish a hole, they make a ________.</w:t>
      </w:r>
    </w:p>
    <w:p w:rsidR="00F12AB4" w:rsidP="00F12AB4" w:rsidRDefault="00F12AB4" w14:paraId="44BA50D9" w14:textId="4D3AFBDC">
      <w:pPr>
        <w:pStyle w:val="ListParagraph"/>
        <w:numPr>
          <w:ilvl w:val="1"/>
          <w:numId w:val="3"/>
        </w:numPr>
        <w:tabs>
          <w:tab w:val="left" w:pos="1976"/>
        </w:tabs>
      </w:pPr>
      <w:r>
        <w:t>Bogey</w:t>
      </w:r>
    </w:p>
    <w:p w:rsidR="00F12AB4" w:rsidP="00F12AB4" w:rsidRDefault="00F12AB4" w14:paraId="6ADCF9DD" w14:textId="77777777">
      <w:pPr>
        <w:tabs>
          <w:tab w:val="left" w:pos="1976"/>
        </w:tabs>
      </w:pPr>
    </w:p>
    <w:p w:rsidR="003907D6" w:rsidP="003907D6" w:rsidRDefault="003907D6" w14:paraId="00F47B5D" w14:textId="2C35BC9B">
      <w:pPr>
        <w:pStyle w:val="ListParagraph"/>
        <w:numPr>
          <w:ilvl w:val="0"/>
          <w:numId w:val="3"/>
        </w:numPr>
        <w:tabs>
          <w:tab w:val="left" w:pos="1976"/>
        </w:tabs>
      </w:pPr>
      <w:r>
        <w:t>On most courses there are yardage markers that tell you how far from the hole you are. What distance is represented by a _________</w:t>
      </w:r>
      <w:proofErr w:type="gramStart"/>
      <w:r>
        <w:t>_(</w:t>
      </w:r>
      <w:proofErr w:type="gramEnd"/>
      <w:r>
        <w:t>Blue, White, Red) yardage marker?</w:t>
      </w:r>
    </w:p>
    <w:p w:rsidRPr="003907D6" w:rsidR="003907D6" w:rsidP="003907D6" w:rsidRDefault="003907D6" w14:paraId="24915CED" w14:textId="352996AB">
      <w:pPr>
        <w:pStyle w:val="ListParagraph"/>
        <w:numPr>
          <w:ilvl w:val="1"/>
          <w:numId w:val="3"/>
        </w:numPr>
        <w:tabs>
          <w:tab w:val="left" w:pos="1976"/>
        </w:tabs>
      </w:pPr>
      <w:r w:rsidRPr="003907D6">
        <w:rPr>
          <w:b/>
          <w:bCs/>
          <w:color w:val="0070C0"/>
        </w:rPr>
        <w:t>Blue = 200yds</w:t>
      </w:r>
      <w:r w:rsidRPr="003907D6">
        <w:rPr>
          <w:b/>
          <w:bCs/>
          <w:color w:val="000000" w:themeColor="text1"/>
        </w:rPr>
        <w:t xml:space="preserve">.   White = 150yds.    </w:t>
      </w:r>
      <w:r w:rsidRPr="003907D6">
        <w:rPr>
          <w:b/>
          <w:bCs/>
          <w:color w:val="FF0000"/>
        </w:rPr>
        <w:t>Red = 100yds</w:t>
      </w:r>
      <w:r>
        <w:rPr>
          <w:b/>
          <w:bCs/>
          <w:color w:val="FF0000"/>
        </w:rPr>
        <w:t>.</w:t>
      </w:r>
    </w:p>
    <w:p w:rsidRPr="003907D6" w:rsidR="003907D6" w:rsidP="003907D6" w:rsidRDefault="003907D6" w14:paraId="1785FF3B" w14:textId="77777777">
      <w:pPr>
        <w:tabs>
          <w:tab w:val="left" w:pos="1976"/>
        </w:tabs>
      </w:pPr>
    </w:p>
    <w:p w:rsidR="003907D6" w:rsidP="003907D6" w:rsidRDefault="003907D6" w14:paraId="1F4BAC9C" w14:textId="77FC8BB3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A hole in one is also </w:t>
      </w:r>
      <w:proofErr w:type="spellStart"/>
      <w:r>
        <w:t>know</w:t>
      </w:r>
      <w:proofErr w:type="spellEnd"/>
      <w:r>
        <w:t xml:space="preserve"> as an ______.</w:t>
      </w:r>
    </w:p>
    <w:p w:rsidR="003907D6" w:rsidP="003907D6" w:rsidRDefault="003907D6" w14:paraId="2E885408" w14:textId="08F246A0">
      <w:pPr>
        <w:pStyle w:val="ListParagraph"/>
        <w:numPr>
          <w:ilvl w:val="1"/>
          <w:numId w:val="3"/>
        </w:numPr>
        <w:tabs>
          <w:tab w:val="left" w:pos="1976"/>
        </w:tabs>
      </w:pPr>
      <w:r>
        <w:t>Ace</w:t>
      </w:r>
    </w:p>
    <w:p w:rsidR="003907D6" w:rsidP="003907D6" w:rsidRDefault="003907D6" w14:paraId="518C178E" w14:textId="77777777">
      <w:pPr>
        <w:tabs>
          <w:tab w:val="left" w:pos="1976"/>
        </w:tabs>
      </w:pPr>
    </w:p>
    <w:p w:rsidR="003907D6" w:rsidP="003907D6" w:rsidRDefault="003907D6" w14:paraId="3D4486C0" w14:textId="04E467F8">
      <w:pPr>
        <w:pStyle w:val="ListParagraph"/>
        <w:numPr>
          <w:ilvl w:val="0"/>
          <w:numId w:val="3"/>
        </w:numPr>
        <w:tabs>
          <w:tab w:val="left" w:pos="1976"/>
        </w:tabs>
      </w:pPr>
      <w:r>
        <w:t>___________ refers to when a player uses three fewer strokes on a hole than the par for that hole.</w:t>
      </w:r>
    </w:p>
    <w:p w:rsidR="003907D6" w:rsidP="003907D6" w:rsidRDefault="003907D6" w14:paraId="497543B3" w14:textId="76BB26A1">
      <w:pPr>
        <w:pStyle w:val="ListParagraph"/>
        <w:numPr>
          <w:ilvl w:val="1"/>
          <w:numId w:val="3"/>
        </w:numPr>
        <w:tabs>
          <w:tab w:val="left" w:pos="1976"/>
        </w:tabs>
      </w:pPr>
      <w:r>
        <w:t>Albatross</w:t>
      </w:r>
    </w:p>
    <w:p w:rsidR="003907D6" w:rsidP="003907D6" w:rsidRDefault="003907D6" w14:paraId="04C5EFD2" w14:textId="77777777">
      <w:pPr>
        <w:pStyle w:val="ListParagraph"/>
        <w:tabs>
          <w:tab w:val="left" w:pos="1976"/>
        </w:tabs>
        <w:ind w:left="1440"/>
      </w:pPr>
    </w:p>
    <w:p w:rsidR="003907D6" w:rsidP="003907D6" w:rsidRDefault="003907D6" w14:paraId="0DD67109" w14:textId="6837BCF5">
      <w:pPr>
        <w:pStyle w:val="ListParagraph"/>
        <w:numPr>
          <w:ilvl w:val="0"/>
          <w:numId w:val="3"/>
        </w:numPr>
        <w:tabs>
          <w:tab w:val="left" w:pos="1976"/>
        </w:tabs>
        <w:rPr/>
      </w:pPr>
      <w:r w:rsidR="003907D6">
        <w:rPr/>
        <w:t xml:space="preserve">If a hole in one is hit on a par five it is called a __________. There </w:t>
      </w:r>
      <w:r w:rsidR="003907D6">
        <w:rPr/>
        <w:t>are</w:t>
      </w:r>
      <w:r w:rsidR="003907D6">
        <w:rPr/>
        <w:t xml:space="preserve"> only five records of this ever happening. </w:t>
      </w:r>
    </w:p>
    <w:p w:rsidR="003907D6" w:rsidP="003907D6" w:rsidRDefault="003907D6" w14:paraId="32A4BADE" w14:textId="6BE48172">
      <w:pPr>
        <w:pStyle w:val="ListParagraph"/>
        <w:numPr>
          <w:ilvl w:val="1"/>
          <w:numId w:val="3"/>
        </w:numPr>
        <w:tabs>
          <w:tab w:val="left" w:pos="1976"/>
        </w:tabs>
      </w:pPr>
      <w:r>
        <w:t>Condor</w:t>
      </w:r>
    </w:p>
    <w:p w:rsidR="003907D6" w:rsidP="003907D6" w:rsidRDefault="003907D6" w14:paraId="3846F0D2" w14:textId="026B58F4">
      <w:pPr>
        <w:tabs>
          <w:tab w:val="left" w:pos="1976"/>
        </w:tabs>
      </w:pPr>
      <w:r>
        <w:t xml:space="preserve"> </w:t>
      </w:r>
    </w:p>
    <w:p w:rsidR="003907D6" w:rsidP="003907D6" w:rsidRDefault="003907D6" w14:paraId="03917577" w14:textId="59E6F77C">
      <w:pPr>
        <w:pStyle w:val="ListParagraph"/>
        <w:numPr>
          <w:ilvl w:val="0"/>
          <w:numId w:val="3"/>
        </w:numPr>
        <w:tabs>
          <w:tab w:val="left" w:pos="1976"/>
        </w:tabs>
      </w:pPr>
      <w:r>
        <w:t>If you hit a wild shot that is going towards other golfers you must yell ________, to warn them about the incoming ball.</w:t>
      </w:r>
    </w:p>
    <w:p w:rsidR="003907D6" w:rsidP="003907D6" w:rsidRDefault="003907D6" w14:paraId="0CB144B7" w14:textId="119E6D1F">
      <w:pPr>
        <w:pStyle w:val="ListParagraph"/>
        <w:numPr>
          <w:ilvl w:val="1"/>
          <w:numId w:val="3"/>
        </w:numPr>
        <w:tabs>
          <w:tab w:val="left" w:pos="1976"/>
        </w:tabs>
      </w:pPr>
      <w:r>
        <w:t>Fore!</w:t>
      </w:r>
    </w:p>
    <w:p w:rsidR="003907D6" w:rsidP="003907D6" w:rsidRDefault="003907D6" w14:paraId="05CD018D" w14:textId="685F447B">
      <w:pPr>
        <w:tabs>
          <w:tab w:val="left" w:pos="1976"/>
        </w:tabs>
      </w:pPr>
    </w:p>
    <w:p w:rsidR="003907D6" w:rsidP="003907D6" w:rsidRDefault="003907D6" w14:paraId="104A68AD" w14:textId="7676FFD6">
      <w:pPr>
        <w:pStyle w:val="ListParagraph"/>
        <w:numPr>
          <w:ilvl w:val="0"/>
          <w:numId w:val="3"/>
        </w:numPr>
        <w:tabs>
          <w:tab w:val="left" w:pos="1976"/>
        </w:tabs>
      </w:pPr>
      <w:r>
        <w:t>___________________ refers to the entire process involved in judging the line and break of a potential putt.</w:t>
      </w:r>
    </w:p>
    <w:p w:rsidR="003907D6" w:rsidP="003907D6" w:rsidRDefault="003907D6" w14:paraId="21AFF5D7" w14:textId="387F6775">
      <w:pPr>
        <w:pStyle w:val="ListParagraph"/>
        <w:numPr>
          <w:ilvl w:val="1"/>
          <w:numId w:val="3"/>
        </w:numPr>
        <w:tabs>
          <w:tab w:val="left" w:pos="1976"/>
        </w:tabs>
      </w:pPr>
      <w:r>
        <w:t>“Reading the green”</w:t>
      </w:r>
    </w:p>
    <w:p w:rsidR="003907D6" w:rsidP="003907D6" w:rsidRDefault="003907D6" w14:paraId="0AB0BC90" w14:textId="1864F28B">
      <w:pPr>
        <w:tabs>
          <w:tab w:val="left" w:pos="1976"/>
        </w:tabs>
      </w:pPr>
    </w:p>
    <w:p w:rsidR="003907D6" w:rsidP="003907D6" w:rsidRDefault="003907D6" w14:paraId="78E9B2DB" w14:textId="385A638A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If your ball lands in the </w:t>
      </w:r>
      <w:proofErr w:type="gramStart"/>
      <w:r>
        <w:t>water</w:t>
      </w:r>
      <w:proofErr w:type="gramEnd"/>
      <w:r>
        <w:t xml:space="preserve"> it is a</w:t>
      </w:r>
      <w:r w:rsidR="001E37C9">
        <w:t xml:space="preserve"> one </w:t>
      </w:r>
      <w:r>
        <w:t>stroke penalty.</w:t>
      </w:r>
      <w:r w:rsidR="001E37C9">
        <w:t xml:space="preserve"> </w:t>
      </w:r>
      <w:proofErr w:type="gramStart"/>
      <w:r w:rsidR="001E37C9">
        <w:t>So</w:t>
      </w:r>
      <w:proofErr w:type="gramEnd"/>
      <w:r w:rsidR="001E37C9">
        <w:t xml:space="preserve"> your next shot would be your _____ shot.</w:t>
      </w:r>
    </w:p>
    <w:p w:rsidR="003907D6" w:rsidP="003907D6" w:rsidRDefault="001E37C9" w14:paraId="30E7CFCD" w14:textId="2118329D">
      <w:pPr>
        <w:pStyle w:val="ListParagraph"/>
        <w:numPr>
          <w:ilvl w:val="1"/>
          <w:numId w:val="3"/>
        </w:numPr>
        <w:tabs>
          <w:tab w:val="left" w:pos="1976"/>
        </w:tabs>
      </w:pPr>
      <w:r>
        <w:t>third</w:t>
      </w:r>
    </w:p>
    <w:p w:rsidR="003907D6" w:rsidP="003907D6" w:rsidRDefault="003907D6" w14:paraId="743C1573" w14:textId="77777777">
      <w:pPr>
        <w:tabs>
          <w:tab w:val="left" w:pos="1976"/>
        </w:tabs>
      </w:pPr>
    </w:p>
    <w:p w:rsidR="003907D6" w:rsidP="003907D6" w:rsidRDefault="001E37C9" w14:paraId="2B34B82C" w14:textId="58BF1B05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The ____________ is the part of a golf course between a tee and the green, where the grass is kept short. </w:t>
      </w:r>
    </w:p>
    <w:p w:rsidR="001E37C9" w:rsidP="001E37C9" w:rsidRDefault="001E37C9" w14:paraId="367C6B34" w14:textId="6352FC27">
      <w:pPr>
        <w:pStyle w:val="ListParagraph"/>
        <w:numPr>
          <w:ilvl w:val="1"/>
          <w:numId w:val="3"/>
        </w:numPr>
        <w:tabs>
          <w:tab w:val="left" w:pos="1976"/>
        </w:tabs>
      </w:pPr>
      <w:r>
        <w:t>Fairway.</w:t>
      </w:r>
    </w:p>
    <w:p w:rsidR="001E37C9" w:rsidP="001E37C9" w:rsidRDefault="001E37C9" w14:paraId="01A06127" w14:textId="77777777">
      <w:pPr>
        <w:tabs>
          <w:tab w:val="left" w:pos="1976"/>
        </w:tabs>
      </w:pPr>
    </w:p>
    <w:p w:rsidR="001E37C9" w:rsidP="001E37C9" w:rsidRDefault="001E37C9" w14:paraId="33BFE222" w14:textId="3182C403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 The ___________ refers to areas on a golf course outside of the fairways that generally feature higher, thicker grass or naturally growing vegetation. </w:t>
      </w:r>
    </w:p>
    <w:p w:rsidR="001E37C9" w:rsidP="001E37C9" w:rsidRDefault="001E37C9" w14:paraId="0A852901" w14:textId="0CDE1CBC">
      <w:pPr>
        <w:pStyle w:val="ListParagraph"/>
        <w:numPr>
          <w:ilvl w:val="1"/>
          <w:numId w:val="3"/>
        </w:numPr>
        <w:tabs>
          <w:tab w:val="left" w:pos="1976"/>
        </w:tabs>
      </w:pPr>
      <w:r>
        <w:t>Rough</w:t>
      </w:r>
    </w:p>
    <w:p w:rsidR="001E37C9" w:rsidP="001E37C9" w:rsidRDefault="001E37C9" w14:paraId="400111EB" w14:textId="77777777">
      <w:pPr>
        <w:tabs>
          <w:tab w:val="left" w:pos="1976"/>
        </w:tabs>
      </w:pPr>
    </w:p>
    <w:p w:rsidR="001E37C9" w:rsidP="001E37C9" w:rsidRDefault="001E37C9" w14:paraId="5B66ABEA" w14:textId="65951D21">
      <w:pPr>
        <w:pStyle w:val="ListParagraph"/>
        <w:numPr>
          <w:ilvl w:val="0"/>
          <w:numId w:val="3"/>
        </w:numPr>
        <w:tabs>
          <w:tab w:val="left" w:pos="1976"/>
        </w:tabs>
      </w:pPr>
      <w:r>
        <w:t>True/False: Pin locations can be moved to change the approach a golfer must take.</w:t>
      </w:r>
    </w:p>
    <w:p w:rsidR="001E37C9" w:rsidP="001E37C9" w:rsidRDefault="001E37C9" w14:paraId="248B7965" w14:textId="139E6832">
      <w:pPr>
        <w:pStyle w:val="ListParagraph"/>
        <w:numPr>
          <w:ilvl w:val="1"/>
          <w:numId w:val="3"/>
        </w:numPr>
        <w:tabs>
          <w:tab w:val="left" w:pos="1976"/>
        </w:tabs>
      </w:pPr>
      <w:r>
        <w:t>True</w:t>
      </w:r>
    </w:p>
    <w:p w:rsidR="001E37C9" w:rsidP="001E37C9" w:rsidRDefault="001E37C9" w14:paraId="3F0FFCCA" w14:textId="77777777">
      <w:pPr>
        <w:tabs>
          <w:tab w:val="left" w:pos="1976"/>
        </w:tabs>
      </w:pPr>
    </w:p>
    <w:p w:rsidR="001E37C9" w:rsidP="001E37C9" w:rsidRDefault="001E37C9" w14:paraId="14080B19" w14:textId="432A6841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If you walk the white nine </w:t>
      </w:r>
      <w:proofErr w:type="gramStart"/>
      <w:r>
        <w:t>course</w:t>
      </w:r>
      <w:proofErr w:type="gramEnd"/>
      <w:r>
        <w:t xml:space="preserve"> at Hyde Park you will have walked around ______ miles.</w:t>
      </w:r>
    </w:p>
    <w:p w:rsidR="001E37C9" w:rsidP="001E37C9" w:rsidRDefault="001E37C9" w14:paraId="66EFC6DB" w14:textId="62F8897C">
      <w:pPr>
        <w:pStyle w:val="ListParagraph"/>
        <w:numPr>
          <w:ilvl w:val="1"/>
          <w:numId w:val="3"/>
        </w:numPr>
        <w:tabs>
          <w:tab w:val="left" w:pos="1976"/>
        </w:tabs>
      </w:pPr>
      <w:r>
        <w:t>2</w:t>
      </w:r>
    </w:p>
    <w:p w:rsidR="001E37C9" w:rsidP="001E37C9" w:rsidRDefault="001E37C9" w14:paraId="73BF4DA9" w14:textId="77777777">
      <w:pPr>
        <w:tabs>
          <w:tab w:val="left" w:pos="1976"/>
        </w:tabs>
      </w:pPr>
    </w:p>
    <w:p w:rsidR="001E37C9" w:rsidP="001E37C9" w:rsidRDefault="001E37C9" w14:paraId="636CE0CA" w14:textId="1FF809C6">
      <w:pPr>
        <w:pStyle w:val="ListParagraph"/>
        <w:numPr>
          <w:ilvl w:val="0"/>
          <w:numId w:val="3"/>
        </w:numPr>
        <w:tabs>
          <w:tab w:val="left" w:pos="1976"/>
        </w:tabs>
      </w:pPr>
      <w:r>
        <w:t xml:space="preserve">You can use this score card to ask questions about par and distance for any hole. </w:t>
      </w:r>
    </w:p>
    <w:p w:rsidRPr="00E06446" w:rsidR="00F12AB4" w:rsidP="00F12AB4" w:rsidRDefault="001E37C9" w14:paraId="7437BD54" w14:textId="4CEE64D9">
      <w:pPr>
        <w:tabs>
          <w:tab w:val="left" w:pos="1976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D171A6" wp14:editId="6D4FBE68">
            <wp:simplePos x="0" y="0"/>
            <wp:positionH relativeFrom="column">
              <wp:posOffset>515620</wp:posOffset>
            </wp:positionH>
            <wp:positionV relativeFrom="paragraph">
              <wp:posOffset>52705</wp:posOffset>
            </wp:positionV>
            <wp:extent cx="5495925" cy="2840355"/>
            <wp:effectExtent l="0" t="0" r="3175" b="4445"/>
            <wp:wrapTight wrapText="bothSides">
              <wp:wrapPolygon edited="0">
                <wp:start x="0" y="0"/>
                <wp:lineTo x="0" y="21537"/>
                <wp:lineTo x="21563" y="21537"/>
                <wp:lineTo x="21563" y="0"/>
                <wp:lineTo x="0" y="0"/>
              </wp:wrapPolygon>
            </wp:wrapTight>
            <wp:docPr id="14" name="Picture 14" descr="A picture containing cabinet, sitting, green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abinet, sitting, green, monit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E06446" w:rsidR="00F12AB4" w:rsidSect="00F12AB4">
      <w:footerReference w:type="default" r:id="rId10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62EA" w:rsidP="00D439DF" w:rsidRDefault="00BE62EA" w14:paraId="74C5C7F1" w14:textId="77777777">
      <w:r>
        <w:separator/>
      </w:r>
    </w:p>
  </w:endnote>
  <w:endnote w:type="continuationSeparator" w:id="0">
    <w:p w:rsidR="00BE62EA" w:rsidP="00D439DF" w:rsidRDefault="00BE62EA" w14:paraId="73A2F8E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D56F9B" w:rsidR="00D439DF" w:rsidP="00D56F9B" w:rsidRDefault="00D439DF" w14:paraId="33B8D0EE" w14:textId="6030FDBD">
    <w:pPr>
      <w:pStyle w:val="Footer"/>
      <w:rPr>
        <w:sz w:val="15"/>
        <w:szCs w:val="15"/>
      </w:rPr>
    </w:pPr>
    <w:r w:rsidRPr="00D56F9B">
      <w:rPr>
        <w:noProof/>
        <w:sz w:val="15"/>
        <w:szCs w:val="15"/>
      </w:rPr>
      <w:drawing>
        <wp:anchor distT="0" distB="0" distL="114300" distR="114300" simplePos="0" relativeHeight="251659264" behindDoc="1" locked="0" layoutInCell="1" allowOverlap="1" wp14:anchorId="749AF6EC" wp14:editId="77FFA0A9">
          <wp:simplePos x="0" y="0"/>
          <wp:positionH relativeFrom="column">
            <wp:posOffset>5360984</wp:posOffset>
          </wp:positionH>
          <wp:positionV relativeFrom="paragraph">
            <wp:posOffset>93540</wp:posOffset>
          </wp:positionV>
          <wp:extent cx="1758461" cy="441772"/>
          <wp:effectExtent l="0" t="0" r="0" b="3175"/>
          <wp:wrapTight wrapText="bothSides">
            <wp:wrapPolygon edited="0">
              <wp:start x="0" y="0"/>
              <wp:lineTo x="0" y="21134"/>
              <wp:lineTo x="21218" y="21134"/>
              <wp:lineTo x="21218" y="3108"/>
              <wp:lineTo x="20594" y="0"/>
              <wp:lineTo x="0" y="0"/>
            </wp:wrapPolygon>
          </wp:wrapTight>
          <wp:docPr id="5" name="Picture 5" descr="A picture containing clock, train, city, tra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ock, train, city, trac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461" cy="44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266D2">
      <w:rPr>
        <w:sz w:val="15"/>
        <w:szCs w:val="15"/>
      </w:rPr>
      <w:t>JJEeagan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62EA" w:rsidP="00D439DF" w:rsidRDefault="00BE62EA" w14:paraId="06E27CC2" w14:textId="77777777">
      <w:r>
        <w:separator/>
      </w:r>
    </w:p>
  </w:footnote>
  <w:footnote w:type="continuationSeparator" w:id="0">
    <w:p w:rsidR="00BE62EA" w:rsidP="00D439DF" w:rsidRDefault="00BE62EA" w14:paraId="4B776C4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8287D"/>
    <w:multiLevelType w:val="hybridMultilevel"/>
    <w:tmpl w:val="19CCE8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93832E3"/>
    <w:multiLevelType w:val="hybridMultilevel"/>
    <w:tmpl w:val="CDAA8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D73C7"/>
    <w:multiLevelType w:val="hybridMultilevel"/>
    <w:tmpl w:val="F2728DF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proofState w:spelling="clean" w:grammar="dirty"/>
  <w:attachedTemplate r:id="rId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AD7"/>
    <w:rsid w:val="000749F9"/>
    <w:rsid w:val="001266D2"/>
    <w:rsid w:val="00191DAF"/>
    <w:rsid w:val="001B7B80"/>
    <w:rsid w:val="001E37C9"/>
    <w:rsid w:val="00264895"/>
    <w:rsid w:val="003206B3"/>
    <w:rsid w:val="00322ADC"/>
    <w:rsid w:val="003907D6"/>
    <w:rsid w:val="00534EF1"/>
    <w:rsid w:val="006B35FB"/>
    <w:rsid w:val="00842161"/>
    <w:rsid w:val="00985524"/>
    <w:rsid w:val="009E1AD7"/>
    <w:rsid w:val="00BB7DC4"/>
    <w:rsid w:val="00BE2586"/>
    <w:rsid w:val="00BE62EA"/>
    <w:rsid w:val="00D439DF"/>
    <w:rsid w:val="00D56F9B"/>
    <w:rsid w:val="00E06446"/>
    <w:rsid w:val="00E23D52"/>
    <w:rsid w:val="00E30611"/>
    <w:rsid w:val="00E5011F"/>
    <w:rsid w:val="00F12AB4"/>
    <w:rsid w:val="00FF32BC"/>
    <w:rsid w:val="6CA2A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39C0D"/>
  <w15:chartTrackingRefBased/>
  <w15:docId w15:val="{24B0F3F2-8504-BA44-886B-2479ADF7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439DF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439DF"/>
  </w:style>
  <w:style w:type="paragraph" w:styleId="Footer">
    <w:name w:val="footer"/>
    <w:basedOn w:val="Normal"/>
    <w:link w:val="FooterChar"/>
    <w:uiPriority w:val="99"/>
    <w:unhideWhenUsed/>
    <w:rsid w:val="00D439D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439DF"/>
  </w:style>
  <w:style w:type="paragraph" w:styleId="gmail-p3" w:customStyle="1">
    <w:name w:val="gmail-p3"/>
    <w:basedOn w:val="Normal"/>
    <w:rsid w:val="009E1AD7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gmail-s1" w:customStyle="1">
    <w:name w:val="gmail-s1"/>
    <w:basedOn w:val="DefaultParagraphFont"/>
    <w:rsid w:val="009E1AD7"/>
  </w:style>
  <w:style w:type="character" w:styleId="gmail-apple-converted-space" w:customStyle="1">
    <w:name w:val="gmail-apple-converted-space"/>
    <w:basedOn w:val="DefaultParagraphFont"/>
    <w:rsid w:val="009E1AD7"/>
  </w:style>
  <w:style w:type="paragraph" w:styleId="ListParagraph">
    <w:name w:val="List Paragraph"/>
    <w:basedOn w:val="Normal"/>
    <w:uiPriority w:val="34"/>
    <w:qFormat/>
    <w:rsid w:val="00E501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66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tiff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je/Library/Mobile%20Documents/com~apple~CloudDocs/Physical%20Education/Fitness%20in%20The%20Fall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Fitness in The Falls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Josh J. Eagan</dc:creator>
  <keywords/>
  <dc:description/>
  <lastModifiedBy>Eagan, Josh J</lastModifiedBy>
  <revision>4</revision>
  <dcterms:created xsi:type="dcterms:W3CDTF">2020-09-25T12:31:00.0000000Z</dcterms:created>
  <dcterms:modified xsi:type="dcterms:W3CDTF">2022-07-24T13:59:36.8452028Z</dcterms:modified>
</coreProperties>
</file>